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C7" w:rsidRDefault="006A27C7" w:rsidP="001B606C">
      <w:pPr>
        <w:rPr>
          <w:rFonts w:ascii="Arial" w:hAnsi="Arial" w:cs="Arial"/>
          <w:lang w:val="de-DE"/>
        </w:rPr>
      </w:pPr>
    </w:p>
    <w:p w:rsidR="006A27C7" w:rsidRDefault="006A27C7" w:rsidP="006A27C7">
      <w:pPr>
        <w:jc w:val="center"/>
        <w:rPr>
          <w:rFonts w:ascii="Arial" w:hAnsi="Arial" w:cs="Arial"/>
          <w:lang w:val="de-DE"/>
        </w:rPr>
      </w:pPr>
    </w:p>
    <w:p w:rsidR="00467554" w:rsidRPr="008F6E17" w:rsidRDefault="006A27C7" w:rsidP="001B606C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-1406525</wp:posOffset>
                </wp:positionV>
                <wp:extent cx="1600200" cy="1600200"/>
                <wp:effectExtent l="0" t="5715" r="0" b="3810"/>
                <wp:wrapNone/>
                <wp:docPr id="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F9F821" id="Oval 23" o:spid="_x0000_s1026" style="position:absolute;margin-left:467.25pt;margin-top:-110.75pt;width:126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" strok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-685800</wp:posOffset>
                </wp:positionV>
                <wp:extent cx="800100" cy="800100"/>
                <wp:effectExtent l="0" t="2540" r="0" b="6985"/>
                <wp:wrapNone/>
                <wp:docPr id="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1F2F58" id="Oval 8" o:spid="_x0000_s1026" style="position:absolute;margin-left:477pt;margin-top:-54pt;width:6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" stroked="f"/>
            </w:pict>
          </mc:Fallback>
        </mc:AlternateContent>
      </w:r>
    </w:p>
    <w:p w:rsidR="006A27C7" w:rsidRPr="004F45D7" w:rsidRDefault="006A27C7" w:rsidP="006A27C7">
      <w:pPr>
        <w:rPr>
          <w:rFonts w:ascii="Arial" w:hAnsi="Arial" w:cs="Arial"/>
          <w:b/>
          <w:sz w:val="36"/>
          <w:szCs w:val="36"/>
          <w:lang w:val="de-DE"/>
        </w:rPr>
      </w:pPr>
      <w:r w:rsidRPr="004F45D7">
        <w:rPr>
          <w:rFonts w:ascii="Arial" w:hAnsi="Arial" w:cs="Arial"/>
          <w:b/>
          <w:sz w:val="36"/>
          <w:szCs w:val="36"/>
          <w:lang w:val="de-DE"/>
        </w:rPr>
        <w:t>Berufe kennenlernen</w:t>
      </w:r>
    </w:p>
    <w:p w:rsidR="006A27C7" w:rsidRPr="004F45D7" w:rsidRDefault="006A27C7" w:rsidP="006A27C7">
      <w:pPr>
        <w:jc w:val="center"/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>Dieser Bogen soll dir helfen, Informationen über den Beruf der dich interessiert, einzuholen.</w:t>
      </w:r>
    </w:p>
    <w:p w:rsidR="006A27C7" w:rsidRPr="004F45D7" w:rsidRDefault="006A27C7" w:rsidP="006A27C7">
      <w:pPr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1B428"/>
        <w:tblLook w:val="01E0" w:firstRow="1" w:lastRow="1" w:firstColumn="1" w:lastColumn="1" w:noHBand="0" w:noVBand="0"/>
      </w:tblPr>
      <w:tblGrid>
        <w:gridCol w:w="9212"/>
      </w:tblGrid>
      <w:tr w:rsidR="006A27C7" w:rsidRPr="004F45D7" w:rsidTr="00BF6D34">
        <w:trPr>
          <w:trHeight w:val="709"/>
        </w:trPr>
        <w:tc>
          <w:tcPr>
            <w:tcW w:w="9212" w:type="dxa"/>
            <w:shd w:val="clear" w:color="auto" w:fill="91B428"/>
            <w:vAlign w:val="center"/>
          </w:tcPr>
          <w:p w:rsidR="006A27C7" w:rsidRPr="004F45D7" w:rsidRDefault="006A27C7" w:rsidP="000A4BAD">
            <w:pPr>
              <w:rPr>
                <w:rFonts w:ascii="Arial" w:hAnsi="Arial" w:cs="Arial"/>
                <w:b/>
                <w:sz w:val="28"/>
                <w:szCs w:val="28"/>
                <w:lang w:val="de-DE"/>
              </w:rPr>
            </w:pPr>
            <w:r w:rsidRPr="004F45D7">
              <w:rPr>
                <w:rFonts w:ascii="Arial" w:hAnsi="Arial" w:cs="Arial"/>
                <w:b/>
                <w:sz w:val="28"/>
                <w:szCs w:val="28"/>
                <w:lang w:val="de-DE"/>
              </w:rPr>
              <w:t xml:space="preserve">Beruf: </w:t>
            </w:r>
          </w:p>
        </w:tc>
      </w:tr>
    </w:tbl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 </w:t>
      </w:r>
      <w:r w:rsidRPr="004F45D7">
        <w:rPr>
          <w:rFonts w:ascii="Arial" w:hAnsi="Arial" w:cs="Arial"/>
          <w:b/>
          <w:color w:val="91B450"/>
          <w:lang w:val="de-DE"/>
        </w:rPr>
        <w:t>Aufgaben</w:t>
      </w:r>
      <w:r w:rsidRPr="004F45D7">
        <w:rPr>
          <w:rFonts w:ascii="Arial" w:hAnsi="Arial" w:cs="Arial"/>
          <w:lang w:val="de-DE"/>
        </w:rPr>
        <w:t xml:space="preserve"> und </w:t>
      </w:r>
      <w:r w:rsidRPr="004F45D7">
        <w:rPr>
          <w:rFonts w:ascii="Arial" w:hAnsi="Arial" w:cs="Arial"/>
          <w:b/>
          <w:color w:val="91B450"/>
          <w:lang w:val="de-DE"/>
        </w:rPr>
        <w:t>Tätigkeiten</w:t>
      </w:r>
      <w:r w:rsidRPr="004F45D7">
        <w:rPr>
          <w:rFonts w:ascii="Arial" w:hAnsi="Arial" w:cs="Arial"/>
          <w:lang w:val="de-DE"/>
        </w:rPr>
        <w:t xml:space="preserve"> werden in diesem Beruf ausgeübt?</w:t>
      </w: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 </w:t>
      </w:r>
      <w:r w:rsidRPr="004F45D7">
        <w:rPr>
          <w:rFonts w:ascii="Arial" w:hAnsi="Arial" w:cs="Arial"/>
          <w:b/>
          <w:color w:val="91B450"/>
          <w:lang w:val="de-DE"/>
        </w:rPr>
        <w:t>Stärken, Fähigkeiten und Interessen</w:t>
      </w:r>
      <w:r w:rsidRPr="004F45D7">
        <w:rPr>
          <w:rFonts w:ascii="Arial" w:hAnsi="Arial" w:cs="Arial"/>
          <w:lang w:val="de-DE"/>
        </w:rPr>
        <w:t xml:space="preserve"> sind für diesen Beruf wichtig?</w:t>
      </w: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b/>
          <w:color w:val="91B450"/>
          <w:lang w:val="de-DE"/>
        </w:rPr>
        <w:t>Wo wird</w:t>
      </w:r>
      <w:r w:rsidRPr="004F45D7">
        <w:rPr>
          <w:rFonts w:ascii="Arial" w:hAnsi="Arial" w:cs="Arial"/>
          <w:lang w:val="de-DE"/>
        </w:rPr>
        <w:t xml:space="preserve"> hauptsächlich </w:t>
      </w:r>
      <w:r w:rsidRPr="004F45D7">
        <w:rPr>
          <w:rFonts w:ascii="Arial" w:hAnsi="Arial" w:cs="Arial"/>
          <w:b/>
          <w:color w:val="91B450"/>
          <w:lang w:val="de-DE"/>
        </w:rPr>
        <w:t>gearbeitet</w:t>
      </w:r>
      <w:r w:rsidRPr="004F45D7">
        <w:rPr>
          <w:rFonts w:ascii="Arial" w:hAnsi="Arial" w:cs="Arial"/>
          <w:lang w:val="de-DE"/>
        </w:rPr>
        <w:t xml:space="preserve"> (z. B. im Freien, im Büro, in einer Werkstatt)?</w:t>
      </w: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b/>
          <w:color w:val="91B450"/>
          <w:lang w:val="de-DE"/>
        </w:rPr>
        <w:t>Wie</w:t>
      </w:r>
      <w:r w:rsidRPr="004F45D7">
        <w:rPr>
          <w:rFonts w:ascii="Arial" w:hAnsi="Arial" w:cs="Arial"/>
          <w:color w:val="0066FF"/>
          <w:lang w:val="de-DE"/>
        </w:rPr>
        <w:t xml:space="preserve"> </w:t>
      </w:r>
      <w:r w:rsidRPr="004F45D7">
        <w:rPr>
          <w:rFonts w:ascii="Arial" w:hAnsi="Arial" w:cs="Arial"/>
          <w:lang w:val="de-DE"/>
        </w:rPr>
        <w:t xml:space="preserve">oder </w:t>
      </w:r>
      <w:r w:rsidRPr="004F45D7">
        <w:rPr>
          <w:rFonts w:ascii="Arial" w:hAnsi="Arial" w:cs="Arial"/>
          <w:b/>
          <w:color w:val="91B450"/>
          <w:lang w:val="de-DE"/>
        </w:rPr>
        <w:t>womit wird gearbeitet</w:t>
      </w:r>
      <w:r w:rsidRPr="004F45D7">
        <w:rPr>
          <w:rFonts w:ascii="Arial" w:hAnsi="Arial" w:cs="Arial"/>
          <w:lang w:val="de-DE"/>
        </w:rPr>
        <w:t xml:space="preserve"> (z. B. am Computer, mit Händen, stehend, sitzend, praktisch, alleine, in einem Team …)?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2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 </w:t>
      </w:r>
      <w:r w:rsidRPr="004F45D7">
        <w:rPr>
          <w:rFonts w:ascii="Arial" w:hAnsi="Arial" w:cs="Arial"/>
          <w:b/>
          <w:color w:val="91B450"/>
          <w:lang w:val="de-DE"/>
        </w:rPr>
        <w:t>positiven und welche negativen Seiten</w:t>
      </w:r>
      <w:r w:rsidRPr="004F45D7">
        <w:rPr>
          <w:rFonts w:ascii="Arial" w:hAnsi="Arial" w:cs="Arial"/>
          <w:lang w:val="de-DE"/>
        </w:rPr>
        <w:t xml:space="preserve"> hat deiner Meinung nach dieser Beruf?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 </w:t>
      </w:r>
      <w:r w:rsidRPr="004F45D7">
        <w:rPr>
          <w:rFonts w:ascii="Arial" w:hAnsi="Arial" w:cs="Arial"/>
          <w:b/>
          <w:color w:val="91B450"/>
          <w:lang w:val="de-DE"/>
        </w:rPr>
        <w:t>Schule nach der Mittelschule</w:t>
      </w:r>
      <w:r w:rsidRPr="004F45D7">
        <w:rPr>
          <w:rFonts w:ascii="Arial" w:hAnsi="Arial" w:cs="Arial"/>
          <w:lang w:val="de-DE"/>
        </w:rPr>
        <w:t xml:space="preserve"> kannst du wählen, um diesen Beruf zu erlernen? Gibt es mehrere Ausbildungsmöglichkeiten?</w:t>
      </w: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color w:val="FF0000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Welcher </w:t>
      </w:r>
      <w:r w:rsidRPr="004F45D7">
        <w:rPr>
          <w:rFonts w:ascii="Arial" w:hAnsi="Arial" w:cs="Arial"/>
          <w:b/>
          <w:color w:val="91B450"/>
          <w:lang w:val="de-DE"/>
        </w:rPr>
        <w:t>Bildungssäule</w:t>
      </w:r>
      <w:r w:rsidRPr="004F45D7">
        <w:rPr>
          <w:rFonts w:ascii="Arial" w:hAnsi="Arial" w:cs="Arial"/>
          <w:lang w:val="de-DE"/>
        </w:rPr>
        <w:t xml:space="preserve"> ist diese Schule zugeordnet?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□ Gymnasium □ Fachoberschule □ Berufsbildung 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>Musst du ein Studium oder eine weitere Ausbildung anschließen, um diesen Beruf auszuüben?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>Wie lange dauert die Ausbildung insgesamt?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2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Welche </w:t>
      </w:r>
      <w:r w:rsidRPr="004F45D7">
        <w:rPr>
          <w:rFonts w:ascii="Arial" w:hAnsi="Arial" w:cs="Arial"/>
          <w:b/>
          <w:color w:val="91B450"/>
          <w:lang w:val="de-DE"/>
        </w:rPr>
        <w:t>ähnlichen Berufe</w:t>
      </w:r>
      <w:r w:rsidRPr="004F45D7">
        <w:rPr>
          <w:rFonts w:ascii="Arial" w:hAnsi="Arial" w:cs="Arial"/>
          <w:lang w:val="de-DE"/>
        </w:rPr>
        <w:t xml:space="preserve"> kennst du?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2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b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b/>
          <w:color w:val="91B450"/>
          <w:lang w:val="de-DE"/>
        </w:rPr>
        <w:t>Wo</w:t>
      </w:r>
      <w:r w:rsidRPr="004F45D7">
        <w:rPr>
          <w:rFonts w:ascii="Arial" w:hAnsi="Arial" w:cs="Arial"/>
          <w:lang w:val="de-DE"/>
        </w:rPr>
        <w:t xml:space="preserve"> könntest du dich nach Abschluss einer Ausbildung für diesen Beruf </w:t>
      </w:r>
      <w:r w:rsidRPr="004F45D7">
        <w:rPr>
          <w:rFonts w:ascii="Arial" w:hAnsi="Arial" w:cs="Arial"/>
          <w:b/>
          <w:color w:val="91B450"/>
          <w:lang w:val="de-DE"/>
        </w:rPr>
        <w:t>bewerben</w:t>
      </w:r>
      <w:r w:rsidRPr="004F45D7">
        <w:rPr>
          <w:rFonts w:ascii="Arial" w:hAnsi="Arial" w:cs="Arial"/>
          <w:lang w:val="de-DE"/>
        </w:rPr>
        <w:t>?</w:t>
      </w: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2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2" w:space="1" w:color="auto"/>
        </w:pBd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 xml:space="preserve">Was würdest du Menschen die diesen Beruf ausüben, gerne </w:t>
      </w:r>
      <w:r w:rsidRPr="004F45D7">
        <w:rPr>
          <w:rFonts w:ascii="Arial" w:hAnsi="Arial" w:cs="Arial"/>
          <w:b/>
          <w:color w:val="91B450"/>
          <w:lang w:val="de-DE"/>
        </w:rPr>
        <w:t>fragen</w:t>
      </w:r>
      <w:r w:rsidRPr="004F45D7">
        <w:rPr>
          <w:rFonts w:ascii="Arial" w:hAnsi="Arial" w:cs="Arial"/>
          <w:lang w:val="de-DE"/>
        </w:rPr>
        <w:t>?</w:t>
      </w:r>
    </w:p>
    <w:p w:rsidR="006A27C7" w:rsidRPr="004F45D7" w:rsidRDefault="006A27C7" w:rsidP="006A27C7">
      <w:pPr>
        <w:tabs>
          <w:tab w:val="left" w:pos="5040"/>
        </w:tabs>
        <w:rPr>
          <w:rFonts w:ascii="Arial" w:hAnsi="Arial" w:cs="Arial"/>
          <w:lang w:val="de-DE"/>
        </w:rPr>
      </w:pPr>
      <w:r w:rsidRPr="004F45D7">
        <w:rPr>
          <w:rFonts w:ascii="Arial" w:hAnsi="Arial" w:cs="Arial"/>
          <w:lang w:val="de-DE"/>
        </w:rPr>
        <w:tab/>
      </w:r>
    </w:p>
    <w:p w:rsidR="006A27C7" w:rsidRPr="004F45D7" w:rsidRDefault="006A27C7" w:rsidP="006A27C7">
      <w:pPr>
        <w:pBdr>
          <w:bottom w:val="single" w:sz="4" w:space="1" w:color="auto"/>
        </w:pBdr>
        <w:tabs>
          <w:tab w:val="left" w:pos="5040"/>
        </w:tabs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rPr>
          <w:rFonts w:ascii="Arial" w:hAnsi="Arial" w:cs="Arial"/>
          <w:lang w:val="de-DE"/>
        </w:rPr>
      </w:pPr>
    </w:p>
    <w:p w:rsidR="006A27C7" w:rsidRPr="004F45D7" w:rsidRDefault="006A27C7" w:rsidP="006A27C7">
      <w:pPr>
        <w:pBdr>
          <w:bottom w:val="single" w:sz="4" w:space="1" w:color="auto"/>
        </w:pBdr>
        <w:rPr>
          <w:rFonts w:ascii="Arial" w:hAnsi="Arial" w:cs="Arial"/>
          <w:lang w:val="de-DE"/>
        </w:rPr>
      </w:pPr>
    </w:p>
    <w:p w:rsidR="00DD3E21" w:rsidRDefault="00DD3E21" w:rsidP="00DD3E21">
      <w:pPr>
        <w:rPr>
          <w:rStyle w:val="author-a-3z72zez84zz122zrz72zz78zz70z6z76zz76zgenf"/>
          <w:rFonts w:ascii="Arial" w:hAnsi="Arial" w:cs="Arial"/>
          <w:sz w:val="22"/>
          <w:szCs w:val="22"/>
          <w:lang w:val="de-DE"/>
        </w:rPr>
      </w:pPr>
    </w:p>
    <w:p w:rsidR="00DD3E21" w:rsidRPr="00DD3E21" w:rsidRDefault="00DD3E21" w:rsidP="00DD3E21">
      <w:pPr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  <w:r w:rsidRPr="00DD3E21">
        <w:rPr>
          <w:rStyle w:val="author-a-3z72zez84zz122zrz72zz78zz70z6z76zz76zgenf"/>
          <w:rFonts w:ascii="Arial" w:hAnsi="Arial" w:cs="Arial"/>
          <w:sz w:val="22"/>
          <w:szCs w:val="22"/>
          <w:lang w:val="de-DE"/>
        </w:rPr>
        <w:t xml:space="preserve">Bei Fragen unterstützen Dich gerne die Mitarbeiterinnen und Mitarbeiter des </w:t>
      </w:r>
      <w:r w:rsidRPr="00DD3E21">
        <w:rPr>
          <w:rStyle w:val="author-a-3z72zez84zz122zrz72zz78zz70z6z76zz76zgenf"/>
          <w:rFonts w:ascii="Arial" w:hAnsi="Arial" w:cs="Arial"/>
          <w:b/>
          <w:sz w:val="22"/>
          <w:szCs w:val="22"/>
          <w:lang w:val="de-DE"/>
        </w:rPr>
        <w:t>Amtes für Ausbildungs- und Berufsberatung</w:t>
      </w:r>
      <w:r w:rsidRPr="00DD3E21">
        <w:rPr>
          <w:rStyle w:val="author-a-3z72zez84zz122zrz72zz78zz70z6z76zz76zgenf"/>
          <w:rFonts w:ascii="Arial" w:hAnsi="Arial" w:cs="Arial"/>
          <w:sz w:val="22"/>
          <w:szCs w:val="22"/>
          <w:lang w:val="de-DE"/>
        </w:rPr>
        <w:t xml:space="preserve">. Besuche diesen Stand und informiere Dich unter: </w:t>
      </w:r>
      <w:hyperlink r:id="rId8" w:history="1">
        <w:r w:rsidRPr="00DD3E21">
          <w:rPr>
            <w:rStyle w:val="Hyperlink"/>
            <w:rFonts w:ascii="Arial" w:hAnsi="Arial" w:cs="Arial"/>
            <w:sz w:val="22"/>
            <w:szCs w:val="22"/>
            <w:lang w:val="de-DE"/>
          </w:rPr>
          <w:t>www.provinz.bz.it/berufsberatung</w:t>
        </w:r>
      </w:hyperlink>
    </w:p>
    <w:p w:rsidR="000836C4" w:rsidRPr="00DD3E21" w:rsidRDefault="000836C4" w:rsidP="001B606C">
      <w:pPr>
        <w:rPr>
          <w:rFonts w:ascii="Arial" w:hAnsi="Arial" w:cs="Arial"/>
          <w:sz w:val="22"/>
          <w:szCs w:val="22"/>
          <w:lang w:val="de-DE"/>
        </w:rPr>
      </w:pPr>
    </w:p>
    <w:sectPr w:rsidR="000836C4" w:rsidRPr="00DD3E21" w:rsidSect="009D64D3">
      <w:headerReference w:type="default" r:id="rId9"/>
      <w:footerReference w:type="default" r:id="rId10"/>
      <w:type w:val="continuous"/>
      <w:pgSz w:w="11906" w:h="16838" w:code="9"/>
      <w:pgMar w:top="1418" w:right="748" w:bottom="1134" w:left="720" w:header="709" w:footer="709" w:gutter="0"/>
      <w:pgBorders w:offsetFrom="page">
        <w:top w:val="dotted" w:sz="18" w:space="24" w:color="91B428"/>
        <w:left w:val="dotted" w:sz="18" w:space="24" w:color="91B428"/>
        <w:bottom w:val="dotted" w:sz="18" w:space="24" w:color="91B428"/>
        <w:right w:val="dotted" w:sz="18" w:space="24" w:color="91B4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41D" w:rsidRDefault="00F0141D">
      <w:r>
        <w:separator/>
      </w:r>
    </w:p>
  </w:endnote>
  <w:endnote w:type="continuationSeparator" w:id="0">
    <w:p w:rsidR="00F0141D" w:rsidRDefault="00F0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3E" w:rsidRDefault="006A27C7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851535</wp:posOffset>
          </wp:positionH>
          <wp:positionV relativeFrom="margin">
            <wp:posOffset>8521700</wp:posOffset>
          </wp:positionV>
          <wp:extent cx="5191125" cy="561975"/>
          <wp:effectExtent l="0" t="0" r="0" b="0"/>
          <wp:wrapSquare wrapText="bothSides"/>
          <wp:docPr id="2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723E" w:rsidRDefault="00BC723E" w:rsidP="00557CE0">
    <w:pPr>
      <w:pStyle w:val="Fuzeile"/>
      <w:jc w:val="center"/>
    </w:pPr>
  </w:p>
  <w:p w:rsidR="00BC723E" w:rsidRDefault="00BC723E" w:rsidP="00BC723E">
    <w:pPr>
      <w:pStyle w:val="Fuzeile"/>
      <w:jc w:val="center"/>
    </w:pPr>
  </w:p>
  <w:p w:rsidR="00C91D70" w:rsidRDefault="00C91D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41D" w:rsidRDefault="00F0141D">
      <w:r>
        <w:separator/>
      </w:r>
    </w:p>
  </w:footnote>
  <w:footnote w:type="continuationSeparator" w:id="0">
    <w:p w:rsidR="00F0141D" w:rsidRDefault="00F01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92F" w:rsidRPr="005C192F" w:rsidRDefault="00BF6D34" w:rsidP="00BF6D34">
    <w:pPr>
      <w:pStyle w:val="Kopfzeile"/>
      <w:tabs>
        <w:tab w:val="clear" w:pos="4819"/>
        <w:tab w:val="clear" w:pos="9638"/>
        <w:tab w:val="left" w:pos="1515"/>
      </w:tabs>
      <w:spacing w:line="480" w:lineRule="auto"/>
      <w:ind w:firstLine="708"/>
      <w:jc w:val="center"/>
      <w:rPr>
        <w:rFonts w:ascii="Arial" w:hAnsi="Arial" w:cs="Arial"/>
        <w:lang w:val="de-DE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895350</wp:posOffset>
          </wp:positionH>
          <wp:positionV relativeFrom="paragraph">
            <wp:posOffset>-50165</wp:posOffset>
          </wp:positionV>
          <wp:extent cx="952500" cy="619125"/>
          <wp:effectExtent l="0" t="0" r="0" b="9525"/>
          <wp:wrapNone/>
          <wp:docPr id="1" name="Bild 1" descr="cid:7500f909-9223-4861-bd06-a2e8233ea278@eurprd05.prod.outloo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7500f909-9223-4861-bd06-a2e8233ea278@eurprd05.prod.outloo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7C7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-30480</wp:posOffset>
          </wp:positionV>
          <wp:extent cx="742950" cy="742950"/>
          <wp:effectExtent l="0" t="0" r="0" b="0"/>
          <wp:wrapNone/>
          <wp:docPr id="2" name="Bild 18" descr="Logo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8" descr="LogoKlein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B16">
      <w:rPr>
        <w:rFonts w:ascii="Arial" w:hAnsi="Arial" w:cs="Arial"/>
        <w:lang w:val="de-DE"/>
      </w:rPr>
      <w:t xml:space="preserve">   </w:t>
    </w:r>
    <w:r w:rsidR="00A7423E">
      <w:rPr>
        <w:rFonts w:ascii="Arial" w:hAnsi="Arial" w:cs="Arial"/>
        <w:lang w:val="de-DE"/>
      </w:rPr>
      <w:t>40.2 Amt für Ausbildungs</w:t>
    </w:r>
    <w:r w:rsidR="005C192F" w:rsidRPr="005C192F">
      <w:rPr>
        <w:rFonts w:ascii="Arial" w:hAnsi="Arial" w:cs="Arial"/>
        <w:lang w:val="de-DE"/>
      </w:rPr>
      <w:t>- und Berufsberatung</w:t>
    </w:r>
  </w:p>
  <w:p w:rsidR="005C192F" w:rsidRPr="002D1126" w:rsidRDefault="00BF6D34" w:rsidP="002D1126">
    <w:pPr>
      <w:pStyle w:val="Kopfzeile"/>
      <w:tabs>
        <w:tab w:val="clear" w:pos="4819"/>
        <w:tab w:val="clear" w:pos="9638"/>
        <w:tab w:val="left" w:pos="1515"/>
      </w:tabs>
      <w:jc w:val="center"/>
      <w:rPr>
        <w:rFonts w:ascii="Arial" w:hAnsi="Arial" w:cs="Arial"/>
      </w:rPr>
    </w:pPr>
    <w:r w:rsidRPr="00BF6D34">
      <w:rPr>
        <w:rFonts w:ascii="Arial" w:hAnsi="Arial" w:cs="Arial"/>
        <w:lang w:val="de-DE"/>
      </w:rPr>
      <w:tab/>
    </w:r>
    <w:r w:rsidR="005C192F" w:rsidRPr="002D1126">
      <w:rPr>
        <w:rFonts w:ascii="Arial" w:hAnsi="Arial" w:cs="Arial"/>
      </w:rPr>
      <w:t xml:space="preserve">40.2 </w:t>
    </w:r>
    <w:r w:rsidR="00A7423E">
      <w:rPr>
        <w:rFonts w:ascii="Arial" w:hAnsi="Arial" w:cs="Arial"/>
      </w:rPr>
      <w:t>Ufficio Orientamento scolastico e p</w:t>
    </w:r>
    <w:r w:rsidR="005C192F" w:rsidRPr="002D1126">
      <w:rPr>
        <w:rFonts w:ascii="Arial" w:hAnsi="Arial" w:cs="Arial"/>
      </w:rPr>
      <w:t>rofessionale</w:t>
    </w:r>
  </w:p>
  <w:p w:rsidR="005C192F" w:rsidRPr="00BC723E" w:rsidRDefault="005C192F" w:rsidP="00BC723E">
    <w:pPr>
      <w:pStyle w:val="Kopfzeile"/>
      <w:tabs>
        <w:tab w:val="clear" w:pos="4819"/>
        <w:tab w:val="clear" w:pos="9638"/>
        <w:tab w:val="left" w:pos="1515"/>
      </w:tabs>
      <w:rPr>
        <w:rFonts w:ascii="Arial" w:hAnsi="Arial" w:cs="Arial"/>
      </w:rPr>
    </w:pPr>
    <w:r w:rsidRPr="002D1126">
      <w:rPr>
        <w:rFonts w:ascii="Arial" w:hAnsi="Arial" w:cs="Arial"/>
      </w:rPr>
      <w:tab/>
    </w:r>
    <w:r w:rsidR="006A27C7">
      <w:rPr>
        <w:rFonts w:ascii="Arial" w:hAnsi="Arial" w:cs="Arial"/>
        <w:noProof/>
        <w:lang w:val="de-DE" w:eastAsia="de-DE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-123825</wp:posOffset>
          </wp:positionH>
          <wp:positionV relativeFrom="page">
            <wp:posOffset>1353820</wp:posOffset>
          </wp:positionV>
          <wp:extent cx="6879590" cy="8990965"/>
          <wp:effectExtent l="0" t="0" r="0" b="0"/>
          <wp:wrapNone/>
          <wp:docPr id="19" name="Bild 19" descr="vor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vorl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89" b="11346"/>
                  <a:stretch>
                    <a:fillRect/>
                  </a:stretch>
                </pic:blipFill>
                <pic:spPr bwMode="auto">
                  <a:xfrm>
                    <a:off x="0" y="0"/>
                    <a:ext cx="6879590" cy="899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379FF"/>
    <w:multiLevelType w:val="hybridMultilevel"/>
    <w:tmpl w:val="D71A99C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859EA"/>
    <w:multiLevelType w:val="hybridMultilevel"/>
    <w:tmpl w:val="3B6CFC8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B2373"/>
    <w:multiLevelType w:val="hybridMultilevel"/>
    <w:tmpl w:val="6F16FF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2289">
      <o:colormru v:ext="edit" colors="#91b428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AF"/>
    <w:rsid w:val="000154DA"/>
    <w:rsid w:val="00031F46"/>
    <w:rsid w:val="000504CC"/>
    <w:rsid w:val="000836C4"/>
    <w:rsid w:val="00097760"/>
    <w:rsid w:val="000A7DD3"/>
    <w:rsid w:val="000C4378"/>
    <w:rsid w:val="0011353F"/>
    <w:rsid w:val="0016333C"/>
    <w:rsid w:val="00195876"/>
    <w:rsid w:val="001B606C"/>
    <w:rsid w:val="001D7D16"/>
    <w:rsid w:val="002234F9"/>
    <w:rsid w:val="002409DA"/>
    <w:rsid w:val="00283805"/>
    <w:rsid w:val="002D01AF"/>
    <w:rsid w:val="002D1126"/>
    <w:rsid w:val="003B10F2"/>
    <w:rsid w:val="003C454D"/>
    <w:rsid w:val="003D3527"/>
    <w:rsid w:val="003F3186"/>
    <w:rsid w:val="004633D6"/>
    <w:rsid w:val="00467554"/>
    <w:rsid w:val="004C7126"/>
    <w:rsid w:val="004F45D7"/>
    <w:rsid w:val="00511CEB"/>
    <w:rsid w:val="005334E3"/>
    <w:rsid w:val="00557CE0"/>
    <w:rsid w:val="005B7C02"/>
    <w:rsid w:val="005C192F"/>
    <w:rsid w:val="00614A3E"/>
    <w:rsid w:val="006A27C7"/>
    <w:rsid w:val="006D7CEF"/>
    <w:rsid w:val="0073329A"/>
    <w:rsid w:val="00772D5D"/>
    <w:rsid w:val="007A6DEF"/>
    <w:rsid w:val="008530CC"/>
    <w:rsid w:val="008D0258"/>
    <w:rsid w:val="008F6E17"/>
    <w:rsid w:val="009266EE"/>
    <w:rsid w:val="00940539"/>
    <w:rsid w:val="00990580"/>
    <w:rsid w:val="009D64D3"/>
    <w:rsid w:val="00A1144C"/>
    <w:rsid w:val="00A2427E"/>
    <w:rsid w:val="00A45976"/>
    <w:rsid w:val="00A6339A"/>
    <w:rsid w:val="00A7423E"/>
    <w:rsid w:val="00A91E06"/>
    <w:rsid w:val="00AC0305"/>
    <w:rsid w:val="00B2330F"/>
    <w:rsid w:val="00B37614"/>
    <w:rsid w:val="00B4503E"/>
    <w:rsid w:val="00B7458A"/>
    <w:rsid w:val="00BC723E"/>
    <w:rsid w:val="00BE60F1"/>
    <w:rsid w:val="00BF6D34"/>
    <w:rsid w:val="00C06D47"/>
    <w:rsid w:val="00C220D8"/>
    <w:rsid w:val="00C91D70"/>
    <w:rsid w:val="00CA21D5"/>
    <w:rsid w:val="00CA5FCA"/>
    <w:rsid w:val="00CE2678"/>
    <w:rsid w:val="00CF7B8A"/>
    <w:rsid w:val="00D053B5"/>
    <w:rsid w:val="00D472A4"/>
    <w:rsid w:val="00D544DD"/>
    <w:rsid w:val="00DD3E21"/>
    <w:rsid w:val="00E401CA"/>
    <w:rsid w:val="00E45C01"/>
    <w:rsid w:val="00E60F6A"/>
    <w:rsid w:val="00E92B16"/>
    <w:rsid w:val="00E93D3F"/>
    <w:rsid w:val="00F0141D"/>
    <w:rsid w:val="00F0729A"/>
    <w:rsid w:val="00F177C6"/>
    <w:rsid w:val="00F5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91b428"/>
    </o:shapedefaults>
    <o:shapelayout v:ext="edit">
      <o:idmap v:ext="edit" data="1"/>
    </o:shapelayout>
  </w:shapeDefaults>
  <w:decimalSymbol w:val=","/>
  <w:listSeparator w:val=";"/>
  <w14:docId w14:val="50324538"/>
  <w15:chartTrackingRefBased/>
  <w15:docId w15:val="{0E55B736-6B91-4723-A7DE-6B569595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053B5"/>
    <w:rPr>
      <w:sz w:val="24"/>
      <w:szCs w:val="24"/>
      <w:lang w:val="it-IT" w:eastAsia="it-IT"/>
    </w:rPr>
  </w:style>
  <w:style w:type="paragraph" w:styleId="berschrift1">
    <w:name w:val="heading 1"/>
    <w:basedOn w:val="Standard"/>
    <w:next w:val="Standard"/>
    <w:link w:val="berschrift1Zchn"/>
    <w:qFormat/>
    <w:rsid w:val="00557CE0"/>
    <w:pPr>
      <w:keepNext/>
      <w:outlineLvl w:val="0"/>
    </w:pPr>
    <w:rPr>
      <w:b/>
      <w:sz w:val="48"/>
      <w:szCs w:val="20"/>
      <w:lang w:val="de-DE"/>
    </w:rPr>
  </w:style>
  <w:style w:type="paragraph" w:styleId="berschrift4">
    <w:name w:val="heading 4"/>
    <w:basedOn w:val="Standard"/>
    <w:next w:val="Standard"/>
    <w:link w:val="berschrift4Zchn"/>
    <w:qFormat/>
    <w:rsid w:val="00557CE0"/>
    <w:pPr>
      <w:keepNext/>
      <w:outlineLvl w:val="3"/>
    </w:pPr>
    <w:rPr>
      <w:sz w:val="3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472A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rsid w:val="00D472A4"/>
    <w:pPr>
      <w:tabs>
        <w:tab w:val="center" w:pos="4819"/>
        <w:tab w:val="right" w:pos="9638"/>
      </w:tabs>
    </w:pPr>
  </w:style>
  <w:style w:type="paragraph" w:customStyle="1" w:styleId="EinfacherAbsatz">
    <w:name w:val="[Einfacher Absatz]"/>
    <w:basedOn w:val="Standard"/>
    <w:rsid w:val="001B606C"/>
    <w:pPr>
      <w:widowControl w:val="0"/>
      <w:suppressAutoHyphens/>
      <w:autoSpaceDE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de-DE" w:eastAsia="ar-SA"/>
    </w:rPr>
  </w:style>
  <w:style w:type="character" w:styleId="Hyperlink">
    <w:name w:val="Hyperlink"/>
    <w:rsid w:val="00CF7B8A"/>
    <w:rPr>
      <w:color w:val="0000FF"/>
      <w:u w:val="single"/>
    </w:rPr>
  </w:style>
  <w:style w:type="table" w:styleId="Tabellenraster">
    <w:name w:val="Table Grid"/>
    <w:basedOn w:val="NormaleTabelle"/>
    <w:rsid w:val="008F6E17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C192F"/>
    <w:rPr>
      <w:sz w:val="24"/>
      <w:szCs w:val="24"/>
      <w:lang w:val="it-IT" w:eastAsia="it-IT"/>
    </w:rPr>
  </w:style>
  <w:style w:type="paragraph" w:styleId="StandardWeb">
    <w:name w:val="Normal (Web)"/>
    <w:basedOn w:val="Standard"/>
    <w:uiPriority w:val="99"/>
    <w:unhideWhenUsed/>
    <w:rsid w:val="005C192F"/>
    <w:pPr>
      <w:spacing w:before="100" w:beforeAutospacing="1" w:after="100" w:afterAutospacing="1"/>
    </w:pPr>
    <w:rPr>
      <w:lang w:val="de-DE" w:eastAsia="de-DE"/>
    </w:rPr>
  </w:style>
  <w:style w:type="paragraph" w:styleId="Sprechblasentext">
    <w:name w:val="Balloon Text"/>
    <w:basedOn w:val="Standard"/>
    <w:link w:val="SprechblasentextZchn"/>
    <w:rsid w:val="004675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467554"/>
    <w:rPr>
      <w:rFonts w:ascii="Segoe UI" w:hAnsi="Segoe UI" w:cs="Segoe UI"/>
      <w:sz w:val="18"/>
      <w:szCs w:val="18"/>
      <w:lang w:val="it-IT" w:eastAsia="it-IT"/>
    </w:rPr>
  </w:style>
  <w:style w:type="character" w:customStyle="1" w:styleId="berschrift1Zchn">
    <w:name w:val="Überschrift 1 Zchn"/>
    <w:basedOn w:val="Absatz-Standardschriftart"/>
    <w:link w:val="berschrift1"/>
    <w:rsid w:val="00557CE0"/>
    <w:rPr>
      <w:b/>
      <w:sz w:val="48"/>
      <w:lang w:eastAsia="it-IT"/>
    </w:rPr>
  </w:style>
  <w:style w:type="character" w:customStyle="1" w:styleId="berschrift4Zchn">
    <w:name w:val="Überschrift 4 Zchn"/>
    <w:basedOn w:val="Absatz-Standardschriftart"/>
    <w:link w:val="berschrift4"/>
    <w:rsid w:val="00557CE0"/>
    <w:rPr>
      <w:sz w:val="32"/>
      <w:lang w:eastAsia="it-IT"/>
    </w:rPr>
  </w:style>
  <w:style w:type="character" w:customStyle="1" w:styleId="author-a-3z72zez84zz122zrz72zz78zz70z6z76zz76zgenf">
    <w:name w:val="author-a-3z72zez84zz122zrz72zz78zz70z6z76zz76zgenf"/>
    <w:basedOn w:val="Absatz-Standardschriftart"/>
    <w:rsid w:val="00DD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inz.bz.it/berufsberatu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C224B-DB68-4AB4-B8B6-301CF3A56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FC0D25DB</Template>
  <TotalTime>0</TotalTime>
  <Pages>2</Pages>
  <Words>177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</vt:lpstr>
    </vt:vector>
  </TitlesOfParts>
  <Company>prov.bz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</dc:title>
  <dc:subject/>
  <dc:creator>Marlene Irsara</dc:creator>
  <cp:keywords/>
  <dc:description/>
  <cp:lastModifiedBy>Seebacher, Alexa</cp:lastModifiedBy>
  <cp:revision>2</cp:revision>
  <cp:lastPrinted>2017-09-04T13:52:00Z</cp:lastPrinted>
  <dcterms:created xsi:type="dcterms:W3CDTF">2018-04-23T07:07:00Z</dcterms:created>
  <dcterms:modified xsi:type="dcterms:W3CDTF">2018-04-23T07:07:00Z</dcterms:modified>
</cp:coreProperties>
</file>