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11800" w:rsidRPr="00691BE6" w:rsidRDefault="00F11800" w:rsidP="00691BE6">
      <w:pPr>
        <w:pStyle w:val="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15240</wp:posOffset>
            </wp:positionH>
            <wp:positionV relativeFrom="page">
              <wp:posOffset>90805</wp:posOffset>
            </wp:positionV>
            <wp:extent cx="7560057" cy="963298"/>
            <wp:effectExtent l="0" t="0" r="3175" b="825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SZ_Briefpapier_01-header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963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91BE6" w:rsidRPr="00D4410C" w:rsidRDefault="00691BE6" w:rsidP="00691BE6">
      <w:pPr>
        <w:spacing w:after="120"/>
        <w:jc w:val="center"/>
        <w:rPr>
          <w:rFonts w:ascii="Tahoma" w:hAnsi="Tahoma" w:cs="Tahoma"/>
          <w:b/>
          <w:iCs/>
        </w:rPr>
      </w:pPr>
      <w:r w:rsidRPr="00D4410C">
        <w:rPr>
          <w:rFonts w:ascii="Tahoma" w:hAnsi="Tahoma" w:cs="Tahoma"/>
          <w:b/>
          <w:iCs/>
        </w:rPr>
        <w:t>PRAKTIKUMSNACHWEIS</w:t>
      </w:r>
    </w:p>
    <w:p w:rsidR="00691BE6" w:rsidRDefault="00691BE6" w:rsidP="00691BE6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Schuljahr 2018-2019</w:t>
      </w:r>
    </w:p>
    <w:p w:rsidR="00691BE6" w:rsidRDefault="00691BE6" w:rsidP="00691BE6">
      <w:pPr>
        <w:jc w:val="center"/>
        <w:rPr>
          <w:rFonts w:ascii="Tahoma" w:hAnsi="Tahoma" w:cs="Tahoma"/>
          <w:b/>
          <w:iCs/>
          <w:sz w:val="20"/>
          <w:szCs w:val="20"/>
        </w:rPr>
      </w:pPr>
    </w:p>
    <w:p w:rsidR="00691BE6" w:rsidRPr="00B25655" w:rsidRDefault="00691BE6" w:rsidP="00691BE6">
      <w:pPr>
        <w:jc w:val="center"/>
        <w:rPr>
          <w:rFonts w:ascii="Tahoma" w:hAnsi="Tahoma" w:cs="Tahoma"/>
          <w:b/>
          <w:iCs/>
          <w:sz w:val="20"/>
          <w:szCs w:val="20"/>
        </w:rPr>
      </w:pPr>
    </w:p>
    <w:p w:rsidR="00691BE6" w:rsidRPr="00B25655" w:rsidRDefault="00691BE6" w:rsidP="00691BE6">
      <w:pPr>
        <w:rPr>
          <w:rFonts w:ascii="Tahoma" w:hAnsi="Tahoma" w:cs="Tahoma"/>
          <w:iCs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583"/>
        <w:gridCol w:w="3917"/>
        <w:gridCol w:w="841"/>
        <w:gridCol w:w="2897"/>
      </w:tblGrid>
      <w:tr w:rsidR="00691BE6" w:rsidRPr="00D4410C" w:rsidTr="0031253F">
        <w:tc>
          <w:tcPr>
            <w:tcW w:w="1330" w:type="dxa"/>
          </w:tcPr>
          <w:p w:rsidR="00691BE6" w:rsidRPr="00D4410C" w:rsidRDefault="00691BE6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  <w:permStart w:id="2096321314" w:edGrp="everyone"/>
            <w:r w:rsidRPr="00D4410C">
              <w:rPr>
                <w:rFonts w:ascii="Tahoma" w:hAnsi="Tahoma" w:cs="Tahoma"/>
                <w:iCs/>
                <w:sz w:val="22"/>
                <w:szCs w:val="22"/>
              </w:rPr>
              <w:t>Zeitraum:</w:t>
            </w:r>
          </w:p>
        </w:tc>
        <w:tc>
          <w:tcPr>
            <w:tcW w:w="583" w:type="dxa"/>
          </w:tcPr>
          <w:p w:rsidR="00691BE6" w:rsidRPr="00D4410C" w:rsidRDefault="00691BE6" w:rsidP="0031253F">
            <w:pPr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vom</w:t>
            </w:r>
          </w:p>
        </w:tc>
        <w:tc>
          <w:tcPr>
            <w:tcW w:w="3917" w:type="dxa"/>
            <w:tcBorders>
              <w:bottom w:val="single" w:sz="6" w:space="0" w:color="auto"/>
            </w:tcBorders>
          </w:tcPr>
          <w:p w:rsidR="00691BE6" w:rsidRPr="00D4410C" w:rsidRDefault="00691BE6" w:rsidP="0031253F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841" w:type="dxa"/>
          </w:tcPr>
          <w:p w:rsidR="00691BE6" w:rsidRPr="00D4410C" w:rsidRDefault="00691BE6" w:rsidP="0031253F">
            <w:pPr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bis</w:t>
            </w:r>
          </w:p>
        </w:tc>
        <w:tc>
          <w:tcPr>
            <w:tcW w:w="2897" w:type="dxa"/>
            <w:tcBorders>
              <w:bottom w:val="single" w:sz="6" w:space="0" w:color="auto"/>
            </w:tcBorders>
          </w:tcPr>
          <w:p w:rsidR="00691BE6" w:rsidRPr="00D4410C" w:rsidRDefault="00691BE6" w:rsidP="0031253F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:rsidR="00691BE6" w:rsidRPr="00D4410C" w:rsidRDefault="00691BE6" w:rsidP="00691BE6">
      <w:pPr>
        <w:tabs>
          <w:tab w:val="left" w:pos="6804"/>
        </w:tabs>
        <w:rPr>
          <w:rFonts w:ascii="Tahoma" w:hAnsi="Tahoma" w:cs="Tahoma"/>
          <w:iCs/>
          <w:sz w:val="22"/>
          <w:szCs w:val="22"/>
          <w:vertAlign w:val="superscript"/>
        </w:rPr>
      </w:pPr>
      <w:r w:rsidRPr="00D4410C">
        <w:rPr>
          <w:rFonts w:ascii="Tahoma" w:hAnsi="Tahoma" w:cs="Tahoma"/>
          <w:iCs/>
          <w:sz w:val="22"/>
          <w:szCs w:val="22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544"/>
        <w:gridCol w:w="850"/>
        <w:gridCol w:w="567"/>
        <w:gridCol w:w="3120"/>
      </w:tblGrid>
      <w:tr w:rsidR="00691BE6" w:rsidRPr="00D4410C" w:rsidTr="0031253F">
        <w:tc>
          <w:tcPr>
            <w:tcW w:w="1488" w:type="dxa"/>
          </w:tcPr>
          <w:p w:rsidR="00691BE6" w:rsidRPr="00D4410C" w:rsidRDefault="00691BE6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Praktikant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>/in</w:t>
            </w:r>
            <w:r w:rsidRPr="00D4410C">
              <w:rPr>
                <w:rFonts w:ascii="Tahoma" w:hAnsi="Tahoma" w:cs="Tahoma"/>
                <w:iCs/>
                <w:sz w:val="22"/>
                <w:szCs w:val="22"/>
              </w:rPr>
              <w:t>:</w:t>
            </w:r>
          </w:p>
        </w:tc>
        <w:tc>
          <w:tcPr>
            <w:tcW w:w="3544" w:type="dxa"/>
            <w:tcBorders>
              <w:bottom w:val="single" w:sz="6" w:space="0" w:color="auto"/>
            </w:tcBorders>
          </w:tcPr>
          <w:p w:rsidR="00691BE6" w:rsidRPr="00D4410C" w:rsidRDefault="00691BE6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:rsidR="00691BE6" w:rsidRPr="00D4410C" w:rsidRDefault="00691BE6" w:rsidP="0031253F">
            <w:pPr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Klasse: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:rsidR="00691BE6" w:rsidRPr="00D4410C" w:rsidRDefault="00691BE6" w:rsidP="0031253F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691BE6" w:rsidRPr="00D4410C" w:rsidRDefault="00691BE6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691BE6" w:rsidRPr="00D4410C" w:rsidTr="0031253F">
        <w:trPr>
          <w:cantSplit/>
        </w:trPr>
        <w:tc>
          <w:tcPr>
            <w:tcW w:w="1488" w:type="dxa"/>
          </w:tcPr>
          <w:p w:rsidR="00691BE6" w:rsidRPr="00D4410C" w:rsidRDefault="00691BE6" w:rsidP="0031253F">
            <w:pPr>
              <w:spacing w:before="120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Einrichtung:</w:t>
            </w:r>
          </w:p>
        </w:tc>
        <w:tc>
          <w:tcPr>
            <w:tcW w:w="8081" w:type="dxa"/>
            <w:gridSpan w:val="4"/>
            <w:tcBorders>
              <w:bottom w:val="single" w:sz="6" w:space="0" w:color="auto"/>
            </w:tcBorders>
          </w:tcPr>
          <w:p w:rsidR="00691BE6" w:rsidRPr="00D4410C" w:rsidRDefault="00691BE6" w:rsidP="0031253F">
            <w:pPr>
              <w:spacing w:before="120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:rsidR="00691BE6" w:rsidRDefault="00691BE6" w:rsidP="00691BE6">
      <w:pPr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sz w:val="22"/>
          <w:szCs w:val="22"/>
        </w:rPr>
      </w:pPr>
      <w:r w:rsidRPr="003E2D71">
        <w:rPr>
          <w:rFonts w:ascii="Tahoma" w:hAnsi="Tahoma" w:cs="Tahoma"/>
          <w:b/>
          <w:bCs/>
          <w:sz w:val="22"/>
          <w:szCs w:val="22"/>
        </w:rPr>
        <w:t>Verhalten und Umgangsformen</w:t>
      </w:r>
    </w:p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7"/>
        <w:gridCol w:w="1323"/>
        <w:gridCol w:w="1313"/>
        <w:gridCol w:w="1383"/>
        <w:gridCol w:w="1537"/>
      </w:tblGrid>
      <w:tr w:rsidR="00691BE6" w:rsidRPr="003E2D71" w:rsidTr="0031253F">
        <w:trPr>
          <w:trHeight w:val="315"/>
        </w:trPr>
        <w:tc>
          <w:tcPr>
            <w:tcW w:w="4323" w:type="dxa"/>
            <w:tcBorders>
              <w:top w:val="nil"/>
              <w:left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sehr gut</w:t>
            </w:r>
          </w:p>
        </w:tc>
        <w:tc>
          <w:tcPr>
            <w:tcW w:w="1418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gut</w:t>
            </w:r>
          </w:p>
        </w:tc>
        <w:tc>
          <w:tcPr>
            <w:tcW w:w="1417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genügend</w:t>
            </w:r>
          </w:p>
        </w:tc>
        <w:tc>
          <w:tcPr>
            <w:tcW w:w="1560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ungenügend</w:t>
            </w: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Pünktlic</w:t>
            </w:r>
            <w:r w:rsidRPr="003E2D71">
              <w:rPr>
                <w:rFonts w:ascii="Tahoma" w:hAnsi="Tahoma" w:cs="Tahoma"/>
                <w:sz w:val="22"/>
                <w:szCs w:val="22"/>
              </w:rPr>
              <w:t>hkeit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Ordnung und Sauberkeit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Höflichkeit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Fleiß und Interesse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Ausdauer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Arbeitsbereitschaft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rPr>
          <w:trHeight w:val="315"/>
        </w:trPr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Sorgfalt und Aufmerksamkeit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sz w:val="22"/>
          <w:szCs w:val="22"/>
        </w:rPr>
      </w:pPr>
      <w:r w:rsidRPr="003E2D71">
        <w:rPr>
          <w:rFonts w:ascii="Tahoma" w:hAnsi="Tahoma" w:cs="Tahoma"/>
          <w:b/>
          <w:bCs/>
          <w:sz w:val="22"/>
          <w:szCs w:val="22"/>
        </w:rPr>
        <w:t>Arbeitstechnische Fähigkeiten und Kenntnisse</w:t>
      </w:r>
    </w:p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0"/>
        <w:gridCol w:w="1314"/>
        <w:gridCol w:w="1304"/>
        <w:gridCol w:w="1380"/>
        <w:gridCol w:w="1535"/>
      </w:tblGrid>
      <w:tr w:rsidR="00691BE6" w:rsidRPr="003E2D71" w:rsidTr="0031253F">
        <w:tc>
          <w:tcPr>
            <w:tcW w:w="4323" w:type="dxa"/>
            <w:tcBorders>
              <w:top w:val="nil"/>
              <w:left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sehr gut</w:t>
            </w:r>
          </w:p>
        </w:tc>
        <w:tc>
          <w:tcPr>
            <w:tcW w:w="1418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gut</w:t>
            </w:r>
          </w:p>
        </w:tc>
        <w:tc>
          <w:tcPr>
            <w:tcW w:w="1417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genügend</w:t>
            </w:r>
          </w:p>
        </w:tc>
        <w:tc>
          <w:tcPr>
            <w:tcW w:w="1560" w:type="dxa"/>
            <w:tcBorders>
              <w:top w:val="nil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ungenügend</w:t>
            </w:r>
          </w:p>
        </w:tc>
      </w:tr>
      <w:tr w:rsidR="00691BE6" w:rsidRPr="003E2D71" w:rsidTr="0031253F"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Selbständiges Arbeiten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Lernfähigkeit (Auffassungsfähigkeit)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Umsetzungsfähigkeit (des Erlernten)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:rsidTr="0031253F">
        <w:tc>
          <w:tcPr>
            <w:tcW w:w="4323" w:type="dxa"/>
          </w:tcPr>
          <w:p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Fleiß und Interesse</w:t>
            </w: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:rsidR="00691BE6" w:rsidRPr="00691BE6" w:rsidRDefault="00691BE6" w:rsidP="00691BE6">
      <w:pPr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Der/die Praktikant/in ist positiv aufgefallen bei folgenden praktischen Tätigkeiten: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:rsid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>
        <w:rPr>
          <w:rFonts w:ascii="Tahoma" w:hAnsi="Tahoma" w:cs="Tahoma"/>
          <w:sz w:val="22"/>
          <w:szCs w:val="22"/>
          <w:lang w:val="de-DE"/>
        </w:rPr>
        <w:br w:type="page"/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Der/die Praktikant/in hatte Schwierigkeiten bei folgenden praktischen Tätigkeiten: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</w:p>
    <w:p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Welche erzieherischen oder fachlichen Bereiche sollten von der Schule besonders gepflegt werden (unabhängig von der Bewertung der/des Praktikanten/in):</w:t>
      </w: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  <w:r w:rsidRPr="003E2D71">
        <w:rPr>
          <w:rFonts w:ascii="Tahoma" w:hAnsi="Tahoma" w:cs="Tahoma"/>
          <w:sz w:val="22"/>
          <w:szCs w:val="22"/>
        </w:rPr>
        <w:t>___________________________________________________________________________</w:t>
      </w: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  <w:r w:rsidRPr="003E2D71">
        <w:rPr>
          <w:rFonts w:ascii="Tahoma" w:hAnsi="Tahoma" w:cs="Tahoma"/>
          <w:sz w:val="22"/>
          <w:szCs w:val="22"/>
        </w:rPr>
        <w:t>___________________________________________________________________________</w:t>
      </w: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  <w:r w:rsidRPr="003E2D71">
        <w:rPr>
          <w:rFonts w:ascii="Tahoma" w:hAnsi="Tahoma" w:cs="Tahoma"/>
          <w:sz w:val="22"/>
          <w:szCs w:val="22"/>
        </w:rPr>
        <w:t>___________________________________________________________________________</w:t>
      </w: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</w:tblGrid>
      <w:tr w:rsidR="00691BE6" w:rsidRPr="00A110B9" w:rsidTr="0031253F">
        <w:tc>
          <w:tcPr>
            <w:tcW w:w="4428" w:type="dxa"/>
            <w:shd w:val="clear" w:color="auto" w:fill="auto"/>
          </w:tcPr>
          <w:p w:rsidR="00691BE6" w:rsidRPr="00A110B9" w:rsidRDefault="00691BE6" w:rsidP="0031253F">
            <w:pPr>
              <w:spacing w:before="24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110B9">
              <w:rPr>
                <w:rFonts w:ascii="Tahoma" w:hAnsi="Tahoma" w:cs="Tahoma"/>
                <w:sz w:val="22"/>
                <w:szCs w:val="22"/>
              </w:rPr>
              <w:t>Anwesenheit Stunden (60 min.)</w:t>
            </w:r>
          </w:p>
        </w:tc>
      </w:tr>
      <w:tr w:rsidR="00691BE6" w:rsidRPr="00A110B9" w:rsidTr="0031253F">
        <w:tc>
          <w:tcPr>
            <w:tcW w:w="4428" w:type="dxa"/>
            <w:shd w:val="clear" w:color="auto" w:fill="auto"/>
          </w:tcPr>
          <w:p w:rsidR="00691BE6" w:rsidRPr="00A110B9" w:rsidRDefault="00691BE6" w:rsidP="0031253F">
            <w:pPr>
              <w:spacing w:before="240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p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9"/>
      </w:tblGrid>
      <w:tr w:rsidR="00691BE6" w:rsidRPr="003E2D71" w:rsidTr="0031253F">
        <w:tc>
          <w:tcPr>
            <w:tcW w:w="4109" w:type="dxa"/>
          </w:tcPr>
          <w:p w:rsidR="00691BE6" w:rsidRPr="003E2D71" w:rsidRDefault="00691BE6" w:rsidP="0031253F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E2D71">
              <w:rPr>
                <w:rFonts w:ascii="Tahoma" w:hAnsi="Tahoma" w:cs="Tahoma"/>
                <w:b/>
                <w:sz w:val="22"/>
                <w:szCs w:val="22"/>
              </w:rPr>
              <w:t>Der Betreuer/Die Betreuerin:</w:t>
            </w:r>
          </w:p>
        </w:tc>
      </w:tr>
      <w:tr w:rsidR="00691BE6" w:rsidRPr="003E2D71" w:rsidTr="0031253F">
        <w:tc>
          <w:tcPr>
            <w:tcW w:w="4109" w:type="dxa"/>
          </w:tcPr>
          <w:p w:rsidR="00691BE6" w:rsidRPr="003E2D71" w:rsidRDefault="00691BE6" w:rsidP="0031253F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691BE6" w:rsidRPr="003E2D71" w:rsidTr="0031253F">
        <w:tc>
          <w:tcPr>
            <w:tcW w:w="4109" w:type="dxa"/>
          </w:tcPr>
          <w:p w:rsidR="00691BE6" w:rsidRPr="003E2D71" w:rsidRDefault="00691BE6" w:rsidP="0031253F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691BE6" w:rsidRPr="003E2D71" w:rsidTr="0031253F">
        <w:tc>
          <w:tcPr>
            <w:tcW w:w="4109" w:type="dxa"/>
            <w:tcBorders>
              <w:bottom w:val="single" w:sz="4" w:space="0" w:color="auto"/>
            </w:tcBorders>
          </w:tcPr>
          <w:p w:rsidR="00691BE6" w:rsidRPr="003E2D71" w:rsidRDefault="00691BE6" w:rsidP="0031253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691BE6" w:rsidRPr="00F30BD4" w:rsidTr="0031253F">
        <w:tc>
          <w:tcPr>
            <w:tcW w:w="4109" w:type="dxa"/>
            <w:tcBorders>
              <w:top w:val="single" w:sz="4" w:space="0" w:color="auto"/>
            </w:tcBorders>
          </w:tcPr>
          <w:p w:rsidR="00691BE6" w:rsidRPr="00691BE6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  <w:lang w:val="de-DE"/>
              </w:rPr>
            </w:pPr>
            <w:r w:rsidRPr="00691BE6">
              <w:rPr>
                <w:rFonts w:ascii="Tahoma" w:hAnsi="Tahoma" w:cs="Tahoma"/>
                <w:sz w:val="22"/>
                <w:szCs w:val="22"/>
                <w:lang w:val="de-DE"/>
              </w:rPr>
              <w:t>Unterschrift und Stempel des Betriebes</w:t>
            </w:r>
          </w:p>
        </w:tc>
      </w:tr>
    </w:tbl>
    <w:p w:rsidR="00691BE6" w:rsidRPr="00691BE6" w:rsidRDefault="00691BE6" w:rsidP="00691BE6">
      <w:pPr>
        <w:rPr>
          <w:sz w:val="22"/>
          <w:lang w:val="de-DE"/>
        </w:rPr>
      </w:pPr>
    </w:p>
    <w:p w:rsidR="00691BE6" w:rsidRPr="00691BE6" w:rsidRDefault="00691BE6" w:rsidP="00691BE6">
      <w:pPr>
        <w:jc w:val="right"/>
        <w:rPr>
          <w:sz w:val="22"/>
          <w:lang w:val="de-DE"/>
        </w:rPr>
      </w:pPr>
    </w:p>
    <w:p w:rsidR="00691BE6" w:rsidRPr="00691BE6" w:rsidRDefault="00691BE6" w:rsidP="00691BE6">
      <w:pPr>
        <w:rPr>
          <w:sz w:val="22"/>
          <w:lang w:val="de-DE"/>
        </w:rPr>
      </w:pPr>
    </w:p>
    <w:p w:rsidR="00691BE6" w:rsidRPr="00691BE6" w:rsidRDefault="00691BE6" w:rsidP="00691BE6">
      <w:pPr>
        <w:rPr>
          <w:sz w:val="22"/>
          <w:lang w:val="de-DE"/>
        </w:rPr>
      </w:pPr>
    </w:p>
    <w:p w:rsidR="00691BE6" w:rsidRPr="00691BE6" w:rsidRDefault="00691BE6" w:rsidP="00691BE6">
      <w:pPr>
        <w:rPr>
          <w:sz w:val="22"/>
          <w:lang w:val="de-DE"/>
        </w:rPr>
      </w:pPr>
    </w:p>
    <w:p w:rsidR="00691BE6" w:rsidRPr="00691BE6" w:rsidRDefault="00691BE6" w:rsidP="00691BE6">
      <w:pPr>
        <w:jc w:val="right"/>
        <w:rPr>
          <w:rFonts w:ascii="Tahoma" w:hAnsi="Tahoma" w:cs="Tahoma"/>
          <w:lang w:val="de-DE"/>
        </w:rPr>
      </w:pPr>
      <w:r w:rsidRPr="00691BE6">
        <w:rPr>
          <w:rFonts w:ascii="Tahoma" w:hAnsi="Tahoma" w:cs="Tahoma"/>
          <w:sz w:val="22"/>
          <w:lang w:val="de-DE"/>
        </w:rPr>
        <w:t>Datum: _______________</w:t>
      </w:r>
    </w:p>
    <w:p w:rsidR="00691BE6" w:rsidRPr="00691BE6" w:rsidRDefault="00691BE6" w:rsidP="00691BE6">
      <w:pPr>
        <w:spacing w:line="360" w:lineRule="auto"/>
        <w:rPr>
          <w:rFonts w:ascii="Tahoma" w:hAnsi="Tahoma" w:cs="Tahoma"/>
          <w:sz w:val="20"/>
          <w:szCs w:val="20"/>
          <w:lang w:val="de-DE"/>
        </w:rPr>
      </w:pPr>
    </w:p>
    <w:permEnd w:id="2096321314"/>
    <w:p w:rsidR="00691BE6" w:rsidRPr="00691BE6" w:rsidRDefault="00691BE6" w:rsidP="00691BE6">
      <w:pPr>
        <w:rPr>
          <w:lang w:val="de-DE"/>
        </w:rPr>
      </w:pPr>
    </w:p>
    <w:p w:rsidR="003411C0" w:rsidRPr="00691BE6" w:rsidRDefault="00691BE6" w:rsidP="00F11800">
      <w:pPr>
        <w:rPr>
          <w:rFonts w:ascii="Tahoma" w:hAnsi="Tahoma" w:cs="Tahoma"/>
          <w:sz w:val="20"/>
          <w:szCs w:val="20"/>
          <w:lang w:val="de-DE"/>
        </w:rPr>
      </w:pPr>
      <w:r w:rsidRPr="00691BE6">
        <w:rPr>
          <w:rFonts w:ascii="Tahoma" w:hAnsi="Tahoma" w:cs="Tahoma"/>
          <w:sz w:val="20"/>
          <w:szCs w:val="20"/>
          <w:lang w:val="de-DE"/>
        </w:rPr>
        <w:t xml:space="preserve">Der Nachweis ist auch digital auf der Home Page </w:t>
      </w:r>
      <w:r w:rsidR="00F30BD4">
        <w:rPr>
          <w:rFonts w:ascii="Tahoma" w:hAnsi="Tahoma" w:cs="Tahoma"/>
          <w:sz w:val="20"/>
          <w:szCs w:val="20"/>
          <w:lang w:val="de-DE"/>
        </w:rPr>
        <w:t>der Schule zu finden</w:t>
      </w:r>
      <w:r w:rsidR="00F30BD4" w:rsidRPr="00691BE6">
        <w:rPr>
          <w:rFonts w:ascii="Tahoma" w:hAnsi="Tahoma" w:cs="Tahoma"/>
          <w:sz w:val="20"/>
          <w:szCs w:val="20"/>
          <w:lang w:val="de-DE"/>
        </w:rPr>
        <w:t xml:space="preserve"> </w:t>
      </w:r>
      <w:hyperlink r:id="rId8" w:history="1">
        <w:r w:rsidRPr="00691BE6">
          <w:rPr>
            <w:rStyle w:val="Hyperlink"/>
            <w:rFonts w:ascii="Tahoma" w:hAnsi="Tahoma" w:cs="Tahoma"/>
            <w:sz w:val="20"/>
            <w:szCs w:val="20"/>
            <w:lang w:val="de-DE"/>
          </w:rPr>
          <w:t>www.oberschulzentrum-mals.it</w:t>
        </w:r>
      </w:hyperlink>
      <w:r w:rsidRPr="00691BE6">
        <w:rPr>
          <w:rFonts w:ascii="Tahoma" w:hAnsi="Tahoma" w:cs="Tahoma"/>
          <w:sz w:val="20"/>
          <w:szCs w:val="20"/>
          <w:lang w:val="de-DE"/>
        </w:rPr>
        <w:t xml:space="preserve"> </w:t>
      </w:r>
      <w:r w:rsidR="00F30BD4">
        <w:rPr>
          <w:rFonts w:ascii="Tahoma" w:hAnsi="Tahoma" w:cs="Tahoma"/>
          <w:sz w:val="20"/>
          <w:szCs w:val="20"/>
          <w:lang w:val="de-DE"/>
        </w:rPr>
        <w:t>.</w:t>
      </w:r>
      <w:bookmarkStart w:id="0" w:name="_GoBack"/>
      <w:bookmarkEnd w:id="0"/>
    </w:p>
    <w:sectPr w:rsidR="003411C0" w:rsidRPr="00691BE6"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2B36" w:rsidRDefault="00A2084B">
      <w:r>
        <w:separator/>
      </w:r>
    </w:p>
  </w:endnote>
  <w:endnote w:type="continuationSeparator" w:id="0">
    <w:p w:rsidR="00522B36" w:rsidRDefault="00A2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3367" w:rsidRDefault="00F23367">
    <w:pPr>
      <w:pStyle w:val="Fuzeile"/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47D6D6FE" wp14:editId="18029FCC">
          <wp:simplePos x="0" y="0"/>
          <wp:positionH relativeFrom="page">
            <wp:posOffset>18061</wp:posOffset>
          </wp:positionH>
          <wp:positionV relativeFrom="margin">
            <wp:posOffset>9028430</wp:posOffset>
          </wp:positionV>
          <wp:extent cx="7560057" cy="877942"/>
          <wp:effectExtent l="0" t="0" r="3175" b="0"/>
          <wp:wrapTopAndBottom distT="152400" distB="15240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SZ_Briefpapier_01-foote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7" cy="8779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2B36" w:rsidRDefault="00A2084B">
      <w:r>
        <w:separator/>
      </w:r>
    </w:p>
  </w:footnote>
  <w:footnote w:type="continuationSeparator" w:id="0">
    <w:p w:rsidR="00522B36" w:rsidRDefault="00A2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031D9"/>
    <w:multiLevelType w:val="hybridMultilevel"/>
    <w:tmpl w:val="17AEB9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90066A"/>
    <w:multiLevelType w:val="hybridMultilevel"/>
    <w:tmpl w:val="CA9C3E8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AD0AFF"/>
    <w:multiLevelType w:val="hybridMultilevel"/>
    <w:tmpl w:val="3558C0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977DB"/>
    <w:multiLevelType w:val="hybridMultilevel"/>
    <w:tmpl w:val="903A796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E6F90"/>
    <w:multiLevelType w:val="hybridMultilevel"/>
    <w:tmpl w:val="57441F1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66E21"/>
    <w:multiLevelType w:val="hybridMultilevel"/>
    <w:tmpl w:val="6B540B5A"/>
    <w:lvl w:ilvl="0" w:tplc="65C6F4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F003ED"/>
    <w:multiLevelType w:val="hybridMultilevel"/>
    <w:tmpl w:val="B0E240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ocumentProtection w:edit="readOnly" w:enforcement="1" w:cryptProviderType="rsaAES" w:cryptAlgorithmClass="hash" w:cryptAlgorithmType="typeAny" w:cryptAlgorithmSid="14" w:cryptSpinCount="100000" w:hash="NGLqkEILMwgjWteB2h01nSFhdNIfa5r94Fu67Igf/s+sA4av5Aztf+AyGPC4CWpIIVHC/fc7Wx5qpC3cUcTBSw==" w:salt="xcOXRDw7HzJr8X18N1Sb6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7"/>
    <w:rsid w:val="00094036"/>
    <w:rsid w:val="003411C0"/>
    <w:rsid w:val="00522B36"/>
    <w:rsid w:val="00562CAA"/>
    <w:rsid w:val="00691BE6"/>
    <w:rsid w:val="00785EAC"/>
    <w:rsid w:val="00A2084B"/>
    <w:rsid w:val="00A24687"/>
    <w:rsid w:val="00D72125"/>
    <w:rsid w:val="00F11800"/>
    <w:rsid w:val="00F23367"/>
    <w:rsid w:val="00F30BD4"/>
    <w:rsid w:val="00F8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4A13"/>
  <w15:docId w15:val="{B74C2280-B67F-4DE4-A6D5-1A67826C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A2084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pct5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 Black" w:eastAsia="Times New Roman" w:hAnsi="Arial Black"/>
      <w:b/>
      <w:sz w:val="32"/>
      <w:szCs w:val="20"/>
      <w:bdr w:val="none" w:sz="0" w:space="0" w:color="auto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A2084B"/>
    <w:rPr>
      <w:rFonts w:ascii="Arial Black" w:eastAsia="Times New Roman" w:hAnsi="Arial Black"/>
      <w:b/>
      <w:sz w:val="32"/>
      <w:bdr w:val="none" w:sz="0" w:space="0" w:color="auto"/>
      <w:shd w:val="pct5" w:color="auto" w:fill="auto"/>
    </w:rPr>
  </w:style>
  <w:style w:type="paragraph" w:styleId="Kopfzeile">
    <w:name w:val="header"/>
    <w:basedOn w:val="Standard"/>
    <w:link w:val="Kopf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212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2125"/>
    <w:rPr>
      <w:sz w:val="24"/>
      <w:szCs w:val="24"/>
      <w:lang w:val="en-US" w:eastAsia="en-US"/>
    </w:rPr>
  </w:style>
  <w:style w:type="paragraph" w:customStyle="1" w:styleId="Listenabsatz1">
    <w:name w:val="Listenabsatz1"/>
    <w:basedOn w:val="Standard"/>
    <w:rsid w:val="005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bdr w:val="none" w:sz="0" w:space="0" w:color="auto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rschulzentrum-mals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C978A46B</Template>
  <TotalTime>0</TotalTime>
  <Pages>2</Pages>
  <Words>254</Words>
  <Characters>1607</Characters>
  <Application>Microsoft Office Word</Application>
  <DocSecurity>8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Schwarz, Gertrud Theresia</dc:creator>
  <cp:lastModifiedBy>Schwarz, Gertrud Theresia</cp:lastModifiedBy>
  <cp:revision>3</cp:revision>
  <dcterms:created xsi:type="dcterms:W3CDTF">2019-03-12T16:13:00Z</dcterms:created>
  <dcterms:modified xsi:type="dcterms:W3CDTF">2019-03-14T07:10:00Z</dcterms:modified>
</cp:coreProperties>
</file>